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Y="2611"/>
        <w:tblW w:w="956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2446"/>
        <w:gridCol w:w="1594"/>
        <w:gridCol w:w="638"/>
        <w:gridCol w:w="851"/>
        <w:gridCol w:w="567"/>
        <w:gridCol w:w="567"/>
        <w:gridCol w:w="567"/>
      </w:tblGrid>
      <w:tr w:rsidR="00E56484" w:rsidTr="00B66BE1">
        <w:trPr>
          <w:cantSplit/>
          <w:trHeight w:val="465"/>
        </w:trPr>
        <w:tc>
          <w:tcPr>
            <w:tcW w:w="9568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6484" w:rsidRDefault="00E56484" w:rsidP="00B66BE1">
            <w:pPr>
              <w:pStyle w:val="Ttulo7"/>
            </w:pPr>
            <w:r w:rsidRPr="00DB71A6">
              <w:t>Dades personals del sol·licitant</w:t>
            </w:r>
          </w:p>
        </w:tc>
      </w:tr>
      <w:tr w:rsidR="001D044D" w:rsidTr="00B66BE1">
        <w:trPr>
          <w:cantSplit/>
          <w:trHeight w:val="465"/>
        </w:trPr>
        <w:tc>
          <w:tcPr>
            <w:tcW w:w="6378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Cognoms i Nom</w:t>
            </w:r>
          </w:p>
          <w:p w:rsidR="001D044D" w:rsidRPr="00680543" w:rsidRDefault="009148E6" w:rsidP="00B66BE1">
            <w:pPr>
              <w:rPr>
                <w:color w:val="0000FF"/>
                <w:sz w:val="22"/>
                <w:szCs w:val="22"/>
              </w:rPr>
            </w:pPr>
            <w:r>
              <w:rPr>
                <w:color w:val="0000FF"/>
                <w:sz w:val="22"/>
                <w:szCs w:val="22"/>
              </w:rPr>
              <w:t xml:space="preserve">   </w:t>
            </w:r>
          </w:p>
        </w:tc>
        <w:tc>
          <w:tcPr>
            <w:tcW w:w="3190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D.N.I / N.I.E.</w:t>
            </w:r>
          </w:p>
          <w:p w:rsidR="001D044D" w:rsidRPr="00680543" w:rsidRDefault="001D044D" w:rsidP="00B66BE1">
            <w:pPr>
              <w:rPr>
                <w:color w:val="0000FF"/>
                <w:sz w:val="16"/>
              </w:rPr>
            </w:pPr>
          </w:p>
        </w:tc>
      </w:tr>
      <w:tr w:rsidR="001D044D" w:rsidTr="00B66BE1">
        <w:trPr>
          <w:cantSplit/>
          <w:trHeight w:val="465"/>
        </w:trPr>
        <w:tc>
          <w:tcPr>
            <w:tcW w:w="7016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Carrer/avinguda/plaça:</w:t>
            </w:r>
          </w:p>
          <w:p w:rsidR="001D044D" w:rsidRPr="00680543" w:rsidRDefault="001D044D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Número:</w:t>
            </w:r>
          </w:p>
          <w:p w:rsidR="001D044D" w:rsidRPr="00680543" w:rsidRDefault="001D044D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Esc:</w:t>
            </w:r>
          </w:p>
          <w:p w:rsidR="001D044D" w:rsidRPr="00680543" w:rsidRDefault="001D044D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Pis:</w:t>
            </w:r>
          </w:p>
          <w:p w:rsidR="001D044D" w:rsidRPr="00680543" w:rsidRDefault="001D044D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</w:tcPr>
          <w:p w:rsidR="001D044D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Porta:</w:t>
            </w:r>
          </w:p>
          <w:p w:rsidR="001D044D" w:rsidRPr="00680543" w:rsidRDefault="001D044D" w:rsidP="00B66BE1">
            <w:pPr>
              <w:rPr>
                <w:color w:val="0000FF"/>
                <w:sz w:val="22"/>
                <w:szCs w:val="22"/>
              </w:rPr>
            </w:pPr>
          </w:p>
        </w:tc>
      </w:tr>
      <w:tr w:rsidR="00E56484" w:rsidTr="00B66BE1">
        <w:trPr>
          <w:cantSplit/>
          <w:trHeight w:val="465"/>
        </w:trPr>
        <w:tc>
          <w:tcPr>
            <w:tcW w:w="233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56484" w:rsidRDefault="00E56484" w:rsidP="00B66BE1">
            <w:pPr>
              <w:rPr>
                <w:sz w:val="16"/>
              </w:rPr>
            </w:pPr>
            <w:r>
              <w:rPr>
                <w:sz w:val="16"/>
              </w:rPr>
              <w:t>Codi postal:</w:t>
            </w:r>
          </w:p>
          <w:p w:rsidR="00E56484" w:rsidRPr="00680543" w:rsidRDefault="00E56484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2446" w:type="dxa"/>
            <w:tcBorders>
              <w:bottom w:val="single" w:sz="4" w:space="0" w:color="auto"/>
            </w:tcBorders>
            <w:shd w:val="clear" w:color="auto" w:fill="auto"/>
          </w:tcPr>
          <w:p w:rsidR="00E56484" w:rsidRDefault="00E56484" w:rsidP="00B66BE1">
            <w:pPr>
              <w:rPr>
                <w:sz w:val="16"/>
              </w:rPr>
            </w:pPr>
            <w:r>
              <w:rPr>
                <w:sz w:val="16"/>
              </w:rPr>
              <w:t>Població:</w:t>
            </w:r>
          </w:p>
          <w:p w:rsidR="00E56484" w:rsidRPr="00680543" w:rsidRDefault="00E56484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22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56484" w:rsidRDefault="00E56484" w:rsidP="00B66BE1">
            <w:pPr>
              <w:rPr>
                <w:sz w:val="16"/>
              </w:rPr>
            </w:pPr>
            <w:r>
              <w:rPr>
                <w:sz w:val="16"/>
              </w:rPr>
              <w:t>Província:</w:t>
            </w:r>
          </w:p>
          <w:p w:rsidR="00E56484" w:rsidRPr="00680543" w:rsidRDefault="00E56484" w:rsidP="00B66BE1">
            <w:pPr>
              <w:rPr>
                <w:color w:val="0000FF"/>
                <w:sz w:val="22"/>
                <w:szCs w:val="22"/>
              </w:rPr>
            </w:pPr>
          </w:p>
        </w:tc>
        <w:tc>
          <w:tcPr>
            <w:tcW w:w="2552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7305D" w:rsidRDefault="00E56484" w:rsidP="00B66BE1">
            <w:pPr>
              <w:rPr>
                <w:sz w:val="16"/>
              </w:rPr>
            </w:pPr>
            <w:r>
              <w:rPr>
                <w:sz w:val="16"/>
              </w:rPr>
              <w:t>Telèfon:</w:t>
            </w:r>
          </w:p>
          <w:p w:rsidR="00E56484" w:rsidRPr="00680543" w:rsidRDefault="00E56484" w:rsidP="00B66BE1">
            <w:pPr>
              <w:rPr>
                <w:color w:val="0000FF"/>
                <w:sz w:val="22"/>
                <w:szCs w:val="22"/>
              </w:rPr>
            </w:pPr>
          </w:p>
        </w:tc>
      </w:tr>
      <w:tr w:rsidR="00E56484" w:rsidTr="00B66BE1">
        <w:trPr>
          <w:cantSplit/>
          <w:trHeight w:val="465"/>
        </w:trPr>
        <w:tc>
          <w:tcPr>
            <w:tcW w:w="956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6484" w:rsidRDefault="001D044D" w:rsidP="00B66BE1">
            <w:pPr>
              <w:rPr>
                <w:sz w:val="16"/>
              </w:rPr>
            </w:pPr>
            <w:r>
              <w:rPr>
                <w:sz w:val="16"/>
              </w:rPr>
              <w:t>Adreça electrònica</w:t>
            </w:r>
          </w:p>
        </w:tc>
      </w:tr>
      <w:tr w:rsidR="001D044D" w:rsidTr="00B66BE1">
        <w:trPr>
          <w:cantSplit/>
          <w:trHeight w:val="1420"/>
        </w:trPr>
        <w:tc>
          <w:tcPr>
            <w:tcW w:w="956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044D" w:rsidRPr="00B66BE1" w:rsidRDefault="001D044D" w:rsidP="00B66BE1">
            <w:pPr>
              <w:rPr>
                <w:b/>
                <w:sz w:val="16"/>
              </w:rPr>
            </w:pPr>
            <w:r w:rsidRPr="00B66BE1">
              <w:rPr>
                <w:b/>
                <w:sz w:val="16"/>
              </w:rPr>
              <w:t>Dades de l’establiment i/o servei motiu de la consulta:</w:t>
            </w:r>
          </w:p>
          <w:p w:rsidR="001D044D" w:rsidRDefault="00B66BE1" w:rsidP="00B66BE1">
            <w:pPr>
              <w:rPr>
                <w:sz w:val="16"/>
              </w:rPr>
            </w:pPr>
            <w:r>
              <w:rPr>
                <w:sz w:val="16"/>
              </w:rPr>
              <w:t>Nom:</w:t>
            </w:r>
          </w:p>
          <w:p w:rsidR="00B66BE1" w:rsidRDefault="00B66BE1" w:rsidP="00B66BE1">
            <w:pPr>
              <w:rPr>
                <w:sz w:val="16"/>
              </w:rPr>
            </w:pPr>
          </w:p>
          <w:p w:rsidR="00B66BE1" w:rsidRDefault="00B66BE1" w:rsidP="00B66BE1">
            <w:pPr>
              <w:rPr>
                <w:sz w:val="16"/>
              </w:rPr>
            </w:pPr>
            <w:r>
              <w:rPr>
                <w:sz w:val="16"/>
              </w:rPr>
              <w:t>Direcció</w:t>
            </w:r>
          </w:p>
          <w:p w:rsidR="00B66BE1" w:rsidRDefault="00B66BE1" w:rsidP="00B66BE1">
            <w:pPr>
              <w:rPr>
                <w:sz w:val="16"/>
              </w:rPr>
            </w:pPr>
          </w:p>
          <w:p w:rsidR="00555E9E" w:rsidRDefault="00555E9E" w:rsidP="00B66BE1">
            <w:pPr>
              <w:rPr>
                <w:sz w:val="16"/>
              </w:rPr>
            </w:pPr>
          </w:p>
          <w:p w:rsidR="00555E9E" w:rsidRDefault="00B66BE1" w:rsidP="00B66BE1">
            <w:pPr>
              <w:rPr>
                <w:sz w:val="16"/>
              </w:rPr>
            </w:pPr>
            <w:r>
              <w:rPr>
                <w:sz w:val="16"/>
              </w:rPr>
              <w:t>Telèfon /correu electrònic</w:t>
            </w:r>
          </w:p>
          <w:p w:rsidR="001D044D" w:rsidRDefault="001D044D" w:rsidP="00B66BE1">
            <w:pPr>
              <w:rPr>
                <w:sz w:val="16"/>
              </w:rPr>
            </w:pPr>
          </w:p>
        </w:tc>
      </w:tr>
    </w:tbl>
    <w:p w:rsidR="00E56484" w:rsidRDefault="00E56484"/>
    <w:tbl>
      <w:tblPr>
        <w:tblW w:w="9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642"/>
      </w:tblGrid>
      <w:tr w:rsidR="00E56484" w:rsidTr="00345225">
        <w:trPr>
          <w:trHeight w:val="295"/>
        </w:trPr>
        <w:tc>
          <w:tcPr>
            <w:tcW w:w="9642" w:type="dxa"/>
            <w:shd w:val="clear" w:color="auto" w:fill="auto"/>
            <w:vAlign w:val="center"/>
          </w:tcPr>
          <w:p w:rsidR="00E56484" w:rsidRDefault="00555E9E">
            <w:pPr>
              <w:pStyle w:val="Ttulo7"/>
            </w:pPr>
            <w:r>
              <w:t xml:space="preserve">Fets motiu de la </w:t>
            </w:r>
            <w:r w:rsidR="00345225">
              <w:t>queixa/reclamació/denúncia</w:t>
            </w:r>
          </w:p>
        </w:tc>
      </w:tr>
      <w:tr w:rsidR="00E56484" w:rsidTr="00345225">
        <w:trPr>
          <w:trHeight w:val="1777"/>
        </w:trPr>
        <w:tc>
          <w:tcPr>
            <w:tcW w:w="9642" w:type="dxa"/>
            <w:shd w:val="clear" w:color="auto" w:fill="auto"/>
          </w:tcPr>
          <w:p w:rsidR="0017305D" w:rsidRDefault="0017305D"/>
          <w:p w:rsidR="0017305D" w:rsidRDefault="003A447B" w:rsidP="0017305D">
            <w:r>
              <w:t xml:space="preserve"> </w:t>
            </w:r>
            <w:r w:rsidR="007927F3">
              <w:t xml:space="preserve"> </w:t>
            </w:r>
          </w:p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  <w:p w:rsidR="000A4D0E" w:rsidRDefault="000A4D0E" w:rsidP="0017305D"/>
        </w:tc>
      </w:tr>
      <w:tr w:rsidR="00345225" w:rsidTr="00345225">
        <w:trPr>
          <w:trHeight w:val="1777"/>
        </w:trPr>
        <w:tc>
          <w:tcPr>
            <w:tcW w:w="9642" w:type="dxa"/>
            <w:shd w:val="clear" w:color="auto" w:fill="auto"/>
          </w:tcPr>
          <w:p w:rsidR="00345225" w:rsidRDefault="00E91EF2">
            <w:r w:rsidRPr="00E91EF2">
              <w:rPr>
                <w:b/>
                <w:bCs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-3.85pt;margin-top:12.5pt;width:483pt;height:.75pt;z-index:251658240;mso-position-horizontal-relative:text;mso-position-vertical-relative:text" o:connectortype="straight"/>
              </w:pict>
            </w:r>
            <w:r w:rsidR="00345225" w:rsidRPr="00345225">
              <w:rPr>
                <w:b/>
                <w:bCs/>
              </w:rPr>
              <w:t>Petició de la persona interessada</w:t>
            </w:r>
          </w:p>
        </w:tc>
      </w:tr>
    </w:tbl>
    <w:p w:rsidR="00E56484" w:rsidRDefault="00E56484">
      <w:pPr>
        <w:rPr>
          <w:b/>
          <w:sz w:val="18"/>
        </w:rPr>
      </w:pPr>
    </w:p>
    <w:p w:rsidR="001C4381" w:rsidRDefault="001C4381">
      <w:pPr>
        <w:rPr>
          <w:b/>
          <w:sz w:val="18"/>
        </w:rPr>
      </w:pPr>
    </w:p>
    <w:tbl>
      <w:tblPr>
        <w:tblW w:w="96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643"/>
      </w:tblGrid>
      <w:tr w:rsidR="001C4381" w:rsidTr="001D044D">
        <w:trPr>
          <w:cantSplit/>
          <w:trHeight w:val="439"/>
        </w:trPr>
        <w:tc>
          <w:tcPr>
            <w:tcW w:w="9643" w:type="dxa"/>
            <w:shd w:val="clear" w:color="auto" w:fill="auto"/>
            <w:vAlign w:val="center"/>
          </w:tcPr>
          <w:p w:rsidR="001C4381" w:rsidRDefault="001C4381" w:rsidP="00907C7A">
            <w:pPr>
              <w:pStyle w:val="Ttulo7"/>
            </w:pPr>
            <w:r>
              <w:t>Documents aportats:</w:t>
            </w:r>
          </w:p>
        </w:tc>
      </w:tr>
      <w:tr w:rsidR="001C4381" w:rsidRPr="0017305D" w:rsidTr="001D044D">
        <w:trPr>
          <w:cantSplit/>
          <w:trHeight w:val="1011"/>
        </w:trPr>
        <w:tc>
          <w:tcPr>
            <w:tcW w:w="9643" w:type="dxa"/>
            <w:shd w:val="clear" w:color="auto" w:fill="auto"/>
          </w:tcPr>
          <w:p w:rsidR="001C4381" w:rsidRDefault="001C4381" w:rsidP="00907C7A">
            <w:pPr>
              <w:rPr>
                <w:sz w:val="22"/>
                <w:szCs w:val="22"/>
              </w:rPr>
            </w:pPr>
          </w:p>
          <w:p w:rsidR="000A4D0E" w:rsidRDefault="000A4D0E" w:rsidP="00907C7A">
            <w:pPr>
              <w:rPr>
                <w:sz w:val="22"/>
                <w:szCs w:val="22"/>
              </w:rPr>
            </w:pPr>
          </w:p>
          <w:p w:rsidR="000A4D0E" w:rsidRDefault="000A4D0E" w:rsidP="00907C7A">
            <w:pPr>
              <w:rPr>
                <w:sz w:val="22"/>
                <w:szCs w:val="22"/>
              </w:rPr>
            </w:pPr>
          </w:p>
          <w:p w:rsidR="001C4381" w:rsidRPr="0017305D" w:rsidRDefault="001C4381" w:rsidP="00907C7A">
            <w:pPr>
              <w:rPr>
                <w:sz w:val="22"/>
                <w:szCs w:val="22"/>
              </w:rPr>
            </w:pPr>
          </w:p>
        </w:tc>
      </w:tr>
    </w:tbl>
    <w:p w:rsidR="001C4381" w:rsidRDefault="001C4381" w:rsidP="001C4381"/>
    <w:p w:rsidR="00345225" w:rsidRPr="001C4381" w:rsidRDefault="00345225" w:rsidP="001C4381"/>
    <w:p w:rsidR="000A4D0E" w:rsidRDefault="00626911" w:rsidP="00367C65">
      <w:r>
        <w:t>I</w:t>
      </w:r>
      <w:r w:rsidR="00555E9E">
        <w:t>gualada</w:t>
      </w:r>
      <w:r w:rsidR="002B2602">
        <w:t xml:space="preserve">, a </w:t>
      </w:r>
      <w:r w:rsidR="003A447B">
        <w:t xml:space="preserve"> </w:t>
      </w:r>
      <w:r w:rsidR="00367C65">
        <w:t>___</w:t>
      </w:r>
      <w:r w:rsidR="00FA15C4">
        <w:t>de__</w:t>
      </w:r>
      <w:r w:rsidR="00367C65">
        <w:t xml:space="preserve">___________ </w:t>
      </w:r>
      <w:r w:rsidR="003A447B">
        <w:t>de 20</w:t>
      </w:r>
      <w:r>
        <w:t>____</w:t>
      </w:r>
      <w:r>
        <w:tab/>
      </w:r>
      <w:r>
        <w:tab/>
      </w:r>
      <w:r>
        <w:tab/>
      </w:r>
      <w:r>
        <w:tab/>
      </w:r>
      <w:r w:rsidR="00E56484" w:rsidRPr="00367C65">
        <w:rPr>
          <w:b/>
        </w:rPr>
        <w:t>Signatura:</w:t>
      </w:r>
      <w:r w:rsidR="00CA1E5C" w:rsidRPr="00367C65">
        <w:tab/>
      </w:r>
    </w:p>
    <w:p w:rsidR="00626911" w:rsidRPr="000A4D0E" w:rsidRDefault="00626911" w:rsidP="00367C65">
      <w:r>
        <w:rPr>
          <w:noProof/>
          <w:lang w:eastAsia="ca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30.55pt;margin-top:.3pt;width:537pt;height:94.05pt;z-index:251659264" stroked="f">
            <v:textbox style="mso-next-textbox:#_x0000_s1028">
              <w:txbxContent>
                <w:p w:rsidR="00626911" w:rsidRDefault="00626911" w:rsidP="00626911"/>
                <w:tbl>
                  <w:tblPr>
                    <w:tblStyle w:val="Tablaconcuadrcula"/>
                    <w:tblW w:w="10632" w:type="dxa"/>
                    <w:tblInd w:w="-34" w:type="dxa"/>
                    <w:tblLook w:val="04A0"/>
                  </w:tblPr>
                  <w:tblGrid>
                    <w:gridCol w:w="2269"/>
                    <w:gridCol w:w="8363"/>
                  </w:tblGrid>
                  <w:tr w:rsidR="00626911" w:rsidRPr="00B364CB" w:rsidTr="003C30E2">
                    <w:tc>
                      <w:tcPr>
                        <w:tcW w:w="10632" w:type="dxa"/>
                        <w:gridSpan w:val="2"/>
                        <w:shd w:val="clear" w:color="auto" w:fill="D9D9D9" w:themeFill="background1" w:themeFillShade="D9"/>
                      </w:tcPr>
                      <w:p w:rsidR="00626911" w:rsidRPr="005A0C3F" w:rsidRDefault="00626911" w:rsidP="00BA0D74">
                        <w:pPr>
                          <w:rPr>
                            <w:b/>
                            <w:sz w:val="16"/>
                            <w:szCs w:val="16"/>
                            <w:lang w:val="ca-ES"/>
                          </w:rPr>
                        </w:pPr>
                        <w:r w:rsidRPr="005A0C3F">
                          <w:rPr>
                            <w:b/>
                            <w:sz w:val="16"/>
                            <w:szCs w:val="16"/>
                            <w:lang w:val="ca-ES"/>
                          </w:rPr>
                          <w:t>INFORMACIÓ bàsica sobre protecció de dades</w:t>
                        </w:r>
                      </w:p>
                    </w:tc>
                  </w:tr>
                  <w:tr w:rsidR="00626911" w:rsidRPr="00B364CB" w:rsidTr="003C30E2">
                    <w:tc>
                      <w:tcPr>
                        <w:tcW w:w="2269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Responsable del tractament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Ajuntament d’Igualada.</w:t>
                        </w:r>
                      </w:p>
                    </w:tc>
                  </w:tr>
                  <w:tr w:rsidR="00626911" w:rsidRPr="00B364CB" w:rsidTr="003C30E2">
                    <w:tc>
                      <w:tcPr>
                        <w:tcW w:w="2269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Finalitat del tractament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26911" w:rsidRPr="005A0C3F" w:rsidRDefault="00626911" w:rsidP="0067363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 xml:space="preserve">Atendre i gestionar </w:t>
                        </w:r>
                        <w:r>
                          <w:rPr>
                            <w:sz w:val="14"/>
                            <w:szCs w:val="14"/>
                            <w:lang w:val="ca-ES"/>
                          </w:rPr>
                          <w:t>les reclamacions relacionades amb el consum</w:t>
                        </w: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.</w:t>
                        </w:r>
                      </w:p>
                    </w:tc>
                  </w:tr>
                  <w:tr w:rsidR="00626911" w:rsidRPr="00B364CB" w:rsidTr="003C30E2">
                    <w:tc>
                      <w:tcPr>
                        <w:tcW w:w="2269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Legitimació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Exercici de poders públics (Article 6.1.e del RGPD 2016/679)</w:t>
                        </w:r>
                      </w:p>
                    </w:tc>
                  </w:tr>
                  <w:tr w:rsidR="00626911" w:rsidRPr="00B364CB" w:rsidTr="003C30E2">
                    <w:tc>
                      <w:tcPr>
                        <w:tcW w:w="2269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Destinataris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Altres administracions competents en la matèria. Persones que accedeixen a dades per aplicació de la  publicitat activa.</w:t>
                        </w:r>
                      </w:p>
                    </w:tc>
                  </w:tr>
                  <w:tr w:rsidR="00626911" w:rsidRPr="00B364CB" w:rsidTr="003C30E2">
                    <w:tc>
                      <w:tcPr>
                        <w:tcW w:w="2269" w:type="dxa"/>
                      </w:tcPr>
                      <w:p w:rsidR="00626911" w:rsidRPr="005A0C3F" w:rsidRDefault="00626911" w:rsidP="0087301F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Exercici de drets dels interessats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26911" w:rsidRPr="005A0C3F" w:rsidRDefault="00626911" w:rsidP="00797CE6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 xml:space="preserve">D’accés, rectificació, supressió, portabilitat de les dades, limitació i d’oposició al tractament, adreçant-vos al correu electrònic: </w:t>
                        </w:r>
                        <w:hyperlink r:id="rId8" w:history="1">
                          <w:r w:rsidRPr="005A0C3F">
                            <w:rPr>
                              <w:rStyle w:val="Hipervnculo"/>
                              <w:sz w:val="14"/>
                              <w:szCs w:val="14"/>
                              <w:lang w:val="ca-ES"/>
                            </w:rPr>
                            <w:t>atencio.ciutadana@aj-igualada.net</w:t>
                          </w:r>
                        </w:hyperlink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 xml:space="preserve"> o al correu postal a l’Ajuntament d’Igualada:  Plaça de l’Ajuntament, núm. 1  08700 Igualada.</w:t>
                        </w:r>
                      </w:p>
                    </w:tc>
                  </w:tr>
                  <w:tr w:rsidR="00626911" w:rsidRPr="00B364CB" w:rsidTr="003C30E2">
                    <w:tc>
                      <w:tcPr>
                        <w:tcW w:w="10632" w:type="dxa"/>
                        <w:gridSpan w:val="2"/>
                      </w:tcPr>
                      <w:p w:rsidR="00626911" w:rsidRPr="005A0C3F" w:rsidRDefault="00626911" w:rsidP="00CA106B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Per saber més sobre la nostra política de protecció de dades consulteu l’enllaç: http://ves.cat/em5W</w:t>
                        </w:r>
                      </w:p>
                    </w:tc>
                  </w:tr>
                </w:tbl>
                <w:p w:rsidR="00626911" w:rsidRPr="00B364CB" w:rsidRDefault="00626911" w:rsidP="00626911">
                  <w:pPr>
                    <w:rPr>
                      <w:szCs w:val="12"/>
                    </w:rPr>
                  </w:pPr>
                </w:p>
              </w:txbxContent>
            </v:textbox>
          </v:shape>
        </w:pict>
      </w:r>
    </w:p>
    <w:sectPr w:rsidR="00626911" w:rsidRPr="000A4D0E" w:rsidSect="00345225">
      <w:headerReference w:type="default" r:id="rId9"/>
      <w:footerReference w:type="default" r:id="rId10"/>
      <w:pgSz w:w="11906" w:h="16838"/>
      <w:pgMar w:top="3119" w:right="1247" w:bottom="426" w:left="1247" w:header="720" w:footer="3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C03" w:rsidRDefault="00216C03">
      <w:r>
        <w:separator/>
      </w:r>
    </w:p>
  </w:endnote>
  <w:endnote w:type="continuationSeparator" w:id="0">
    <w:p w:rsidR="00216C03" w:rsidRDefault="00216C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BE1" w:rsidRDefault="00B66BE1" w:rsidP="00555E9E">
    <w:pPr>
      <w:autoSpaceDE w:val="0"/>
      <w:autoSpaceDN w:val="0"/>
      <w:adjustRightInd w:val="0"/>
      <w:ind w:right="-568"/>
      <w:jc w:val="both"/>
      <w:rPr>
        <w:sz w:val="14"/>
        <w:szCs w:val="14"/>
      </w:rPr>
    </w:pPr>
  </w:p>
  <w:p w:rsidR="00B66BE1" w:rsidRDefault="00B66BE1" w:rsidP="00555E9E">
    <w:pPr>
      <w:autoSpaceDE w:val="0"/>
      <w:autoSpaceDN w:val="0"/>
      <w:adjustRightInd w:val="0"/>
      <w:ind w:right="-568"/>
      <w:jc w:val="both"/>
      <w:rPr>
        <w:sz w:val="14"/>
        <w:szCs w:val="14"/>
      </w:rPr>
    </w:pPr>
  </w:p>
  <w:p w:rsidR="00B66BE1" w:rsidRPr="003F5BDD" w:rsidRDefault="00B66BE1" w:rsidP="00555E9E">
    <w:pPr>
      <w:autoSpaceDE w:val="0"/>
      <w:autoSpaceDN w:val="0"/>
      <w:adjustRightInd w:val="0"/>
      <w:ind w:right="-568"/>
      <w:jc w:val="center"/>
    </w:pPr>
    <w:r>
      <w:rPr>
        <w:sz w:val="14"/>
        <w:szCs w:val="14"/>
      </w:rPr>
      <w:t xml:space="preserve">Ajuntament d’Igualada, Espai Cívic Centre, c/ Trinitat, 12 – 08700- IGUALADA Tel 938031950 </w:t>
    </w:r>
    <w:proofErr w:type="spellStart"/>
    <w:r>
      <w:rPr>
        <w:sz w:val="14"/>
        <w:szCs w:val="14"/>
      </w:rPr>
      <w:t>ext</w:t>
    </w:r>
    <w:proofErr w:type="spellEnd"/>
    <w:r>
      <w:rPr>
        <w:sz w:val="14"/>
        <w:szCs w:val="14"/>
      </w:rPr>
      <w:t xml:space="preserve"> 408 puntconsum@aj-igualada.net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C03" w:rsidRDefault="00216C03">
      <w:r>
        <w:separator/>
      </w:r>
    </w:p>
  </w:footnote>
  <w:footnote w:type="continuationSeparator" w:id="0">
    <w:p w:rsidR="00216C03" w:rsidRDefault="00216C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BE1" w:rsidRDefault="00E91EF2">
    <w:pPr>
      <w:pStyle w:val="Encabezado"/>
      <w:rPr>
        <w:noProof/>
        <w:lang w:eastAsia="ca-ES"/>
      </w:rPr>
    </w:pPr>
    <w:r>
      <w:rPr>
        <w:noProof/>
        <w:lang w:eastAsia="ca-ES"/>
      </w:rPr>
      <w:pict>
        <v:rect id="_x0000_s8193" style="position:absolute;margin-left:296.15pt;margin-top:-20.25pt;width:177pt;height:110.25pt;z-index:251659776"/>
      </w:pict>
    </w:r>
    <w:r w:rsidR="00B66BE1">
      <w:rPr>
        <w:noProof/>
        <w:lang w:eastAsia="ca-E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465455</wp:posOffset>
          </wp:positionH>
          <wp:positionV relativeFrom="paragraph">
            <wp:posOffset>-190500</wp:posOffset>
          </wp:positionV>
          <wp:extent cx="2616200" cy="647700"/>
          <wp:effectExtent l="19050" t="0" r="0" b="0"/>
          <wp:wrapNone/>
          <wp:docPr id="3" name="1 Imagen" descr="logo_ajuntament_igualad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 Imagen" descr="logo_ajuntament_igualada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62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66BE1" w:rsidRDefault="00B66BE1">
    <w:pPr>
      <w:pStyle w:val="Encabezado"/>
    </w:pPr>
    <w:r>
      <w:rPr>
        <w:noProof/>
        <w:lang w:eastAsia="ca-ES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370205</wp:posOffset>
          </wp:positionH>
          <wp:positionV relativeFrom="paragraph">
            <wp:posOffset>377825</wp:posOffset>
          </wp:positionV>
          <wp:extent cx="2933700" cy="457200"/>
          <wp:effectExtent l="19050" t="0" r="0" b="0"/>
          <wp:wrapNone/>
          <wp:docPr id="1" name="Imagen 1" descr="Logotip OMI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tip OMIC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CD1B1F"/>
    <w:multiLevelType w:val="hybridMultilevel"/>
    <w:tmpl w:val="3B9C1F38"/>
    <w:lvl w:ilvl="0" w:tplc="BFD28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B6AD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5980E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37864A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CDC34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AF4F00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108E5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24E734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9CAFA8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0242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D07B85"/>
    <w:rsid w:val="000A4D0E"/>
    <w:rsid w:val="000B3DDE"/>
    <w:rsid w:val="000C7C52"/>
    <w:rsid w:val="0017305D"/>
    <w:rsid w:val="001C4381"/>
    <w:rsid w:val="001D044D"/>
    <w:rsid w:val="001E0000"/>
    <w:rsid w:val="001E2286"/>
    <w:rsid w:val="00216C03"/>
    <w:rsid w:val="00270E4B"/>
    <w:rsid w:val="002B2602"/>
    <w:rsid w:val="00345225"/>
    <w:rsid w:val="00367C65"/>
    <w:rsid w:val="003A447B"/>
    <w:rsid w:val="00432F56"/>
    <w:rsid w:val="00523820"/>
    <w:rsid w:val="00555E9E"/>
    <w:rsid w:val="00610D2C"/>
    <w:rsid w:val="00626911"/>
    <w:rsid w:val="00680543"/>
    <w:rsid w:val="007927F3"/>
    <w:rsid w:val="00800725"/>
    <w:rsid w:val="008164ED"/>
    <w:rsid w:val="008566D7"/>
    <w:rsid w:val="008D7791"/>
    <w:rsid w:val="00907C7A"/>
    <w:rsid w:val="009148E6"/>
    <w:rsid w:val="00A329C0"/>
    <w:rsid w:val="00AE755C"/>
    <w:rsid w:val="00B57136"/>
    <w:rsid w:val="00B572FB"/>
    <w:rsid w:val="00B66BE1"/>
    <w:rsid w:val="00BB0454"/>
    <w:rsid w:val="00BE1EBD"/>
    <w:rsid w:val="00C3625B"/>
    <w:rsid w:val="00CA1E5C"/>
    <w:rsid w:val="00CA694D"/>
    <w:rsid w:val="00D07B85"/>
    <w:rsid w:val="00D20C78"/>
    <w:rsid w:val="00D42836"/>
    <w:rsid w:val="00D7372C"/>
    <w:rsid w:val="00DB71A6"/>
    <w:rsid w:val="00DF4299"/>
    <w:rsid w:val="00E56484"/>
    <w:rsid w:val="00E66163"/>
    <w:rsid w:val="00E91EF2"/>
    <w:rsid w:val="00EA1DF7"/>
    <w:rsid w:val="00FA15C4"/>
    <w:rsid w:val="00FC1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32F56"/>
    <w:rPr>
      <w:rFonts w:ascii="Arial" w:hAnsi="Arial"/>
      <w:lang w:eastAsia="es-ES"/>
    </w:rPr>
  </w:style>
  <w:style w:type="paragraph" w:styleId="Ttulo1">
    <w:name w:val="heading 1"/>
    <w:basedOn w:val="Normal"/>
    <w:next w:val="Normal"/>
    <w:qFormat/>
    <w:rsid w:val="00432F56"/>
    <w:pPr>
      <w:keepNext/>
      <w:outlineLvl w:val="0"/>
    </w:pPr>
    <w:rPr>
      <w:sz w:val="24"/>
    </w:rPr>
  </w:style>
  <w:style w:type="paragraph" w:styleId="Ttulo2">
    <w:name w:val="heading 2"/>
    <w:basedOn w:val="Normal"/>
    <w:next w:val="Normal"/>
    <w:qFormat/>
    <w:rsid w:val="00432F56"/>
    <w:pPr>
      <w:keepNext/>
      <w:jc w:val="center"/>
      <w:outlineLvl w:val="1"/>
    </w:pPr>
    <w:rPr>
      <w:b/>
      <w:sz w:val="18"/>
    </w:rPr>
  </w:style>
  <w:style w:type="paragraph" w:styleId="Ttulo3">
    <w:name w:val="heading 3"/>
    <w:basedOn w:val="Normal"/>
    <w:next w:val="Normal"/>
    <w:qFormat/>
    <w:rsid w:val="00432F56"/>
    <w:pPr>
      <w:keepNext/>
      <w:outlineLvl w:val="2"/>
    </w:pPr>
    <w:rPr>
      <w:b/>
      <w:sz w:val="18"/>
    </w:rPr>
  </w:style>
  <w:style w:type="paragraph" w:styleId="Ttulo4">
    <w:name w:val="heading 4"/>
    <w:basedOn w:val="Normal"/>
    <w:next w:val="Normal"/>
    <w:qFormat/>
    <w:rsid w:val="00432F56"/>
    <w:pPr>
      <w:keepNext/>
      <w:jc w:val="center"/>
      <w:outlineLvl w:val="3"/>
    </w:pPr>
    <w:rPr>
      <w:b/>
      <w:bCs/>
      <w:sz w:val="24"/>
    </w:rPr>
  </w:style>
  <w:style w:type="paragraph" w:styleId="Ttulo5">
    <w:name w:val="heading 5"/>
    <w:basedOn w:val="Normal"/>
    <w:next w:val="Normal"/>
    <w:qFormat/>
    <w:rsid w:val="00432F56"/>
    <w:pPr>
      <w:keepNext/>
      <w:jc w:val="both"/>
      <w:outlineLvl w:val="4"/>
    </w:pPr>
    <w:rPr>
      <w:b/>
      <w:bCs/>
      <w:sz w:val="18"/>
    </w:rPr>
  </w:style>
  <w:style w:type="paragraph" w:styleId="Ttulo6">
    <w:name w:val="heading 6"/>
    <w:basedOn w:val="Normal"/>
    <w:next w:val="Normal"/>
    <w:qFormat/>
    <w:rsid w:val="00432F56"/>
    <w:pPr>
      <w:keepNext/>
      <w:jc w:val="center"/>
      <w:outlineLvl w:val="5"/>
    </w:pPr>
    <w:rPr>
      <w:b/>
      <w:sz w:val="16"/>
    </w:rPr>
  </w:style>
  <w:style w:type="paragraph" w:styleId="Ttulo7">
    <w:name w:val="heading 7"/>
    <w:basedOn w:val="Normal"/>
    <w:next w:val="Normal"/>
    <w:qFormat/>
    <w:rsid w:val="00432F56"/>
    <w:pPr>
      <w:keepNext/>
      <w:outlineLvl w:val="6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432F56"/>
    <w:pPr>
      <w:jc w:val="both"/>
    </w:pPr>
  </w:style>
  <w:style w:type="paragraph" w:styleId="Textoindependiente2">
    <w:name w:val="Body Text 2"/>
    <w:basedOn w:val="Normal"/>
    <w:rsid w:val="00432F56"/>
    <w:rPr>
      <w:sz w:val="16"/>
    </w:rPr>
  </w:style>
  <w:style w:type="paragraph" w:styleId="Encabezado">
    <w:name w:val="header"/>
    <w:basedOn w:val="Normal"/>
    <w:rsid w:val="00432F5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432F5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0B3DDE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semiHidden/>
    <w:rsid w:val="001C4381"/>
    <w:pPr>
      <w:shd w:val="clear" w:color="auto" w:fill="000080"/>
    </w:pPr>
    <w:rPr>
      <w:rFonts w:ascii="Tahoma" w:hAnsi="Tahoma" w:cs="Tahoma"/>
    </w:rPr>
  </w:style>
  <w:style w:type="character" w:styleId="Hipervnculo">
    <w:name w:val="Hyperlink"/>
    <w:basedOn w:val="Fuentedeprrafopredeter"/>
    <w:uiPriority w:val="99"/>
    <w:unhideWhenUsed/>
    <w:rsid w:val="00626911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626911"/>
    <w:rPr>
      <w:rFonts w:asciiTheme="minorHAnsi" w:eastAsiaTheme="minorHAnsi" w:hAnsiTheme="minorHAnsi" w:cstheme="minorBidi"/>
      <w:sz w:val="22"/>
      <w:szCs w:val="22"/>
      <w:lang w:val="es-E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tencio.ciutadana@aj-igualada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_organitzacio\AppData\Local\Microsoft\Windows\INetCache\Content.Outlook\XLMU5WKE\etramit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D24439-91A7-4B96-ACA7-E9B6D1079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etramit2</Template>
  <TotalTime>57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</vt:lpstr>
    </vt:vector>
  </TitlesOfParts>
  <Company>UAB</Company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</dc:title>
  <dc:creator>usuari_organitzacio</dc:creator>
  <cp:lastModifiedBy>usuari_organitzacio</cp:lastModifiedBy>
  <cp:revision>2</cp:revision>
  <cp:lastPrinted>2019-11-04T11:38:00Z</cp:lastPrinted>
  <dcterms:created xsi:type="dcterms:W3CDTF">2019-11-04T11:34:00Z</dcterms:created>
  <dcterms:modified xsi:type="dcterms:W3CDTF">2019-11-04T12:43:00Z</dcterms:modified>
</cp:coreProperties>
</file>